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462" w:rsidRDefault="004E1A6B" w:rsidP="009A5DE7">
      <w:pPr>
        <w:pageBreakBefore/>
        <w:suppressAutoHyphens w:val="0"/>
        <w:rPr>
          <w:rFonts w:ascii="Arial" w:hAnsi="Arial"/>
          <w:b/>
          <w:sz w:val="32"/>
          <w:szCs w:val="32"/>
        </w:rPr>
      </w:pPr>
      <w:bookmarkStart w:id="0" w:name="_GoBack"/>
      <w:r>
        <w:rPr>
          <w:rFonts w:ascii="Arial" w:hAnsi="Arial"/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-5115555</wp:posOffset>
            </wp:positionH>
            <wp:positionV relativeFrom="paragraph">
              <wp:posOffset>-1580403</wp:posOffset>
            </wp:positionV>
            <wp:extent cx="16307199" cy="10871996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 amt="3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199" cy="10871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/>
          <w:b/>
          <w:sz w:val="32"/>
          <w:szCs w:val="32"/>
        </w:rPr>
        <w:t>FICHE D’INSCRIPTION INDIVIDUELLE</w:t>
      </w:r>
    </w:p>
    <w:p w:rsidR="00973462" w:rsidRDefault="00973462">
      <w:pPr>
        <w:pStyle w:val="Standard"/>
        <w:rPr>
          <w:rFonts w:ascii="Arial" w:hAnsi="Arial" w:cs="Arial"/>
        </w:rPr>
      </w:pPr>
    </w:p>
    <w:p w:rsidR="00973462" w:rsidRDefault="004E1A6B">
      <w:pPr>
        <w:pStyle w:val="Standard"/>
        <w:pBdr>
          <w:top w:val="single" w:sz="8" w:space="0" w:color="000000" w:shadow="1"/>
          <w:left w:val="single" w:sz="8" w:space="0" w:color="000000" w:shadow="1"/>
          <w:bottom w:val="single" w:sz="8" w:space="0" w:color="000000" w:shadow="1"/>
          <w:right w:val="single" w:sz="8" w:space="0" w:color="000000" w:shadow="1"/>
        </w:pBdr>
      </w:pPr>
      <w:proofErr w:type="gramStart"/>
      <w:r>
        <w:rPr>
          <w:rFonts w:ascii="Arial" w:hAnsi="Arial" w:cs="Arial"/>
          <w:b/>
          <w:i/>
        </w:rPr>
        <w:t>ECOLE  DE</w:t>
      </w:r>
      <w:proofErr w:type="gramEnd"/>
      <w:r>
        <w:rPr>
          <w:rFonts w:ascii="Arial" w:hAnsi="Arial" w:cs="Arial"/>
          <w:b/>
          <w:i/>
        </w:rPr>
        <w:t xml:space="preserve">  PARACHUTISME  DU  CENTRE  ORLEANS  LOIRET</w:t>
      </w:r>
    </w:p>
    <w:p w:rsidR="00973462" w:rsidRDefault="004E1A6B">
      <w:pPr>
        <w:pStyle w:val="Standard"/>
        <w:spacing w:line="276" w:lineRule="auto"/>
        <w:ind w:right="28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Renseignements compétiteur :</w:t>
      </w:r>
    </w:p>
    <w:p w:rsidR="00973462" w:rsidRDefault="00973462">
      <w:pPr>
        <w:pStyle w:val="Standard"/>
        <w:spacing w:line="276" w:lineRule="auto"/>
        <w:ind w:right="285"/>
        <w:jc w:val="center"/>
        <w:rPr>
          <w:rFonts w:ascii="Arial" w:hAnsi="Arial" w:cs="Arial"/>
          <w:b/>
        </w:rPr>
      </w:pPr>
    </w:p>
    <w:p w:rsidR="00973462" w:rsidRDefault="004E1A6B">
      <w:pPr>
        <w:pStyle w:val="Standard"/>
        <w:ind w:right="285"/>
        <w:jc w:val="center"/>
      </w:pPr>
      <w:r>
        <w:rPr>
          <w:rFonts w:ascii="Arial" w:hAnsi="Arial" w:cs="Arial"/>
        </w:rPr>
        <w:t xml:space="preserve">Compétition : </w:t>
      </w:r>
      <w:r>
        <w:rPr>
          <w:rFonts w:ascii="Arial" w:hAnsi="Arial" w:cs="Arial"/>
          <w:b/>
        </w:rPr>
        <w:t>Open du Loiret &amp; N1</w:t>
      </w:r>
      <w:r>
        <w:rPr>
          <w:rFonts w:ascii="Arial" w:hAnsi="Arial" w:cs="Arial"/>
        </w:rPr>
        <w:t xml:space="preserve"> ou </w:t>
      </w:r>
      <w:r>
        <w:rPr>
          <w:rFonts w:ascii="Arial" w:hAnsi="Arial" w:cs="Arial"/>
          <w:b/>
        </w:rPr>
        <w:t>N2*N3*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vertAlign w:val="subscript"/>
        </w:rPr>
        <w:t>(rayer la mention inutile)</w:t>
      </w:r>
    </w:p>
    <w:p w:rsidR="00973462" w:rsidRDefault="00973462">
      <w:pPr>
        <w:pStyle w:val="Standard"/>
        <w:rPr>
          <w:rFonts w:ascii="Arial" w:hAnsi="Arial" w:cs="Arial"/>
        </w:rPr>
      </w:pPr>
    </w:p>
    <w:p w:rsidR="00973462" w:rsidRDefault="004E1A6B">
      <w:pPr>
        <w:pStyle w:val="Standard"/>
        <w:spacing w:before="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Nom   ____________________________</w:t>
      </w:r>
      <w:proofErr w:type="gramStart"/>
      <w:r>
        <w:rPr>
          <w:rFonts w:ascii="Arial" w:hAnsi="Arial" w:cs="Arial"/>
          <w:bCs/>
        </w:rPr>
        <w:t>_  Prénom</w:t>
      </w:r>
      <w:proofErr w:type="gramEnd"/>
      <w:r>
        <w:rPr>
          <w:rFonts w:ascii="Arial" w:hAnsi="Arial" w:cs="Arial"/>
          <w:bCs/>
        </w:rPr>
        <w:t xml:space="preserve"> __________________ H / F</w:t>
      </w:r>
    </w:p>
    <w:p w:rsidR="00973462" w:rsidRDefault="004E1A6B">
      <w:pPr>
        <w:pStyle w:val="Standard"/>
        <w:spacing w:before="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Adresse : n°________    rue___________________________________________  </w:t>
      </w:r>
    </w:p>
    <w:p w:rsidR="00973462" w:rsidRDefault="004E1A6B">
      <w:pPr>
        <w:pStyle w:val="Standard"/>
        <w:spacing w:before="80"/>
        <w:ind w:right="28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Code postal __________    Ville _______________________________________   </w:t>
      </w:r>
    </w:p>
    <w:p w:rsidR="00973462" w:rsidRDefault="004E1A6B">
      <w:pPr>
        <w:pStyle w:val="Standard"/>
        <w:spacing w:before="80"/>
        <w:ind w:right="285"/>
        <w:jc w:val="both"/>
      </w:pPr>
      <w:r>
        <w:rPr>
          <w:rFonts w:ascii="Arial" w:hAnsi="Arial" w:cs="Arial"/>
          <w:bCs/>
        </w:rPr>
        <w:t>Tél.  ____/____/____/____/____      Email : ______________________________</w:t>
      </w:r>
    </w:p>
    <w:p w:rsidR="00973462" w:rsidRDefault="004E1A6B">
      <w:pPr>
        <w:pStyle w:val="Standard"/>
        <w:spacing w:before="80"/>
        <w:ind w:left="-142" w:firstLine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Né(e) le ___/___/______         </w:t>
      </w:r>
    </w:p>
    <w:p w:rsidR="00973462" w:rsidRDefault="004E1A6B">
      <w:pPr>
        <w:pStyle w:val="Standard"/>
        <w:spacing w:before="80"/>
        <w:ind w:left="-142" w:firstLine="142"/>
        <w:jc w:val="both"/>
      </w:pPr>
      <w:r>
        <w:rPr>
          <w:rFonts w:ascii="Arial" w:hAnsi="Arial" w:cs="Arial"/>
          <w:bCs/>
        </w:rPr>
        <w:t xml:space="preserve">                                            </w:t>
      </w:r>
      <w:r>
        <w:rPr>
          <w:rFonts w:ascii="Arial" w:hAnsi="Arial" w:cs="Arial"/>
        </w:rPr>
        <w:t xml:space="preserve">    </w:t>
      </w:r>
    </w:p>
    <w:p w:rsidR="00973462" w:rsidRDefault="004E1A6B">
      <w:pPr>
        <w:pStyle w:val="Textbody"/>
        <w:jc w:val="left"/>
        <w:rPr>
          <w:szCs w:val="24"/>
        </w:rPr>
      </w:pPr>
      <w:r>
        <w:rPr>
          <w:szCs w:val="24"/>
        </w:rPr>
        <w:t>Personne à prévenir en cas de besoin :</w:t>
      </w:r>
    </w:p>
    <w:p w:rsidR="00973462" w:rsidRDefault="004E1A6B">
      <w:pPr>
        <w:pStyle w:val="Textbody"/>
        <w:jc w:val="left"/>
        <w:rPr>
          <w:szCs w:val="24"/>
        </w:rPr>
      </w:pPr>
      <w:r>
        <w:rPr>
          <w:szCs w:val="24"/>
        </w:rPr>
        <w:t>Nom, prénom : ________________________________________</w:t>
      </w:r>
    </w:p>
    <w:p w:rsidR="00973462" w:rsidRDefault="004E1A6B">
      <w:pPr>
        <w:pStyle w:val="Standard"/>
        <w:spacing w:before="80"/>
        <w:rPr>
          <w:rFonts w:ascii="Arial" w:hAnsi="Arial" w:cs="Arial"/>
        </w:rPr>
      </w:pPr>
      <w:r>
        <w:rPr>
          <w:rFonts w:ascii="Arial" w:hAnsi="Arial" w:cs="Arial"/>
        </w:rPr>
        <w:t>Tél : ____/____/____/____/____</w:t>
      </w:r>
    </w:p>
    <w:p w:rsidR="00973462" w:rsidRDefault="00973462">
      <w:pPr>
        <w:pStyle w:val="Standard"/>
        <w:spacing w:before="80"/>
        <w:rPr>
          <w:rFonts w:ascii="Arial" w:hAnsi="Arial" w:cs="Arial"/>
        </w:rPr>
      </w:pPr>
    </w:p>
    <w:p w:rsidR="00973462" w:rsidRDefault="004E1A6B">
      <w:pPr>
        <w:pStyle w:val="Standard"/>
        <w:spacing w:before="8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Club : ______________________________________</w:t>
      </w:r>
      <w:r>
        <w:rPr>
          <w:rFonts w:ascii="Arial" w:hAnsi="Arial" w:cs="Arial"/>
          <w:bCs/>
        </w:rPr>
        <w:tab/>
        <w:t>Brevet : Bi5, B5</w:t>
      </w:r>
    </w:p>
    <w:p w:rsidR="00973462" w:rsidRDefault="004E1A6B">
      <w:pPr>
        <w:pStyle w:val="Standard"/>
        <w:spacing w:before="8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Licence FFP n° _______               type : C, J, S, V, E       délivrée le __________    </w:t>
      </w:r>
    </w:p>
    <w:p w:rsidR="00973462" w:rsidRDefault="004E1A6B">
      <w:pPr>
        <w:pStyle w:val="Standard"/>
        <w:spacing w:before="80"/>
      </w:pPr>
      <w:r>
        <w:rPr>
          <w:rFonts w:ascii="Arial" w:hAnsi="Arial" w:cs="Arial"/>
          <w:bCs/>
        </w:rPr>
        <w:t>Licence FAI n°   _______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vertAlign w:val="superscript"/>
        </w:rPr>
        <w:t xml:space="preserve">(Cadet, Junior, Senior, Vétéran, </w:t>
      </w:r>
      <w:proofErr w:type="spellStart"/>
      <w:r>
        <w:rPr>
          <w:rFonts w:ascii="Arial" w:hAnsi="Arial" w:cs="Arial"/>
          <w:bCs/>
          <w:vertAlign w:val="superscript"/>
        </w:rPr>
        <w:t>Etranger</w:t>
      </w:r>
      <w:proofErr w:type="spellEnd"/>
      <w:r>
        <w:rPr>
          <w:rFonts w:ascii="Arial" w:hAnsi="Arial" w:cs="Arial"/>
          <w:bCs/>
          <w:vertAlign w:val="superscript"/>
        </w:rPr>
        <w:t>)</w:t>
      </w:r>
    </w:p>
    <w:p w:rsidR="00973462" w:rsidRDefault="004E1A6B">
      <w:pPr>
        <w:pStyle w:val="Standard"/>
        <w:spacing w:before="80"/>
        <w:rPr>
          <w:rFonts w:ascii="Arial" w:hAnsi="Arial" w:cs="Arial"/>
        </w:rPr>
      </w:pPr>
      <w:r>
        <w:rPr>
          <w:rFonts w:ascii="Arial" w:hAnsi="Arial" w:cs="Arial"/>
        </w:rPr>
        <w:t xml:space="preserve">Poids _____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Taille _____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Nombre total de sauts ________</w:t>
      </w:r>
    </w:p>
    <w:p w:rsidR="00973462" w:rsidRDefault="00973462">
      <w:pPr>
        <w:pStyle w:val="Standard"/>
        <w:spacing w:before="80"/>
        <w:rPr>
          <w:rFonts w:ascii="Arial" w:hAnsi="Arial" w:cs="Arial"/>
        </w:rPr>
      </w:pPr>
    </w:p>
    <w:p w:rsidR="00973462" w:rsidRDefault="004E1A6B">
      <w:pPr>
        <w:pStyle w:val="Standard"/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Parachute :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Fabricant sac harnais : __________________________________________________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Type, surface de voile et couleur VP : _______________________________________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Couleurs de(s) voile(s) principale(s)V1__________________V2___________________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Type et surface de voile de réserve</w:t>
      </w:r>
      <w:proofErr w:type="gramStart"/>
      <w:r>
        <w:rPr>
          <w:rFonts w:ascii="Arial" w:hAnsi="Arial" w:cs="Arial"/>
        </w:rPr>
        <w:t> :_</w:t>
      </w:r>
      <w:proofErr w:type="gramEnd"/>
      <w:r>
        <w:rPr>
          <w:rFonts w:ascii="Arial" w:hAnsi="Arial" w:cs="Arial"/>
        </w:rPr>
        <w:t>_________________________________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Nom, numéro du plieur, date du pliage : ____________________________________</w:t>
      </w:r>
    </w:p>
    <w:p w:rsidR="00973462" w:rsidRDefault="004E1A6B">
      <w:pPr>
        <w:pStyle w:val="Standard"/>
        <w:numPr>
          <w:ilvl w:val="0"/>
          <w:numId w:val="12"/>
        </w:numPr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Type de système de sécurité : _________________________________</w:t>
      </w:r>
    </w:p>
    <w:p w:rsidR="00973462" w:rsidRDefault="00973462">
      <w:pPr>
        <w:pStyle w:val="Standard"/>
        <w:spacing w:before="80" w:line="276" w:lineRule="auto"/>
        <w:ind w:right="144"/>
        <w:rPr>
          <w:rFonts w:ascii="Arial" w:hAnsi="Arial" w:cs="Arial"/>
        </w:rPr>
      </w:pPr>
    </w:p>
    <w:p w:rsidR="00CE7FAE" w:rsidRDefault="00CE7FAE">
      <w:pPr>
        <w:pStyle w:val="Standard"/>
        <w:spacing w:before="80"/>
        <w:ind w:right="144"/>
        <w:rPr>
          <w:rFonts w:ascii="Arial" w:hAnsi="Arial" w:cs="Arial"/>
          <w:i/>
          <w:u w:val="single"/>
        </w:rPr>
      </w:pPr>
    </w:p>
    <w:p w:rsidR="00973462" w:rsidRDefault="004E1A6B">
      <w:pPr>
        <w:pStyle w:val="Standard"/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*Annulation de la compétition N2 ou N3, s’il n’y a pas un minimum de 4 inscrits.</w:t>
      </w:r>
    </w:p>
    <w:p w:rsidR="00973462" w:rsidRDefault="004E1A6B">
      <w:pPr>
        <w:pStyle w:val="Standard"/>
        <w:spacing w:before="80"/>
        <w:ind w:right="144"/>
        <w:rPr>
          <w:rFonts w:ascii="Arial" w:hAnsi="Arial" w:cs="Arial"/>
        </w:rPr>
      </w:pPr>
      <w:r>
        <w:rPr>
          <w:rFonts w:ascii="Arial" w:hAnsi="Arial" w:cs="Arial"/>
        </w:rPr>
        <w:t>La signature de la fiche d’inscription vaut acceptation des règles et règlementation FFP.</w:t>
      </w:r>
    </w:p>
    <w:p w:rsidR="00973462" w:rsidRDefault="004E1A6B">
      <w:pPr>
        <w:pStyle w:val="Standard"/>
        <w:spacing w:before="80" w:line="360" w:lineRule="auto"/>
        <w:ind w:left="3540" w:right="144" w:firstLine="70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Signature:</w:t>
      </w:r>
    </w:p>
    <w:p w:rsidR="00973462" w:rsidRDefault="00973462">
      <w:pPr>
        <w:pStyle w:val="Standard"/>
      </w:pPr>
    </w:p>
    <w:sectPr w:rsidR="00973462" w:rsidSect="002505B7">
      <w:headerReference w:type="default" r:id="rId8"/>
      <w:pgSz w:w="11906" w:h="16838"/>
      <w:pgMar w:top="998" w:right="851" w:bottom="215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BC9" w:rsidRDefault="00D36BC9">
      <w:r>
        <w:separator/>
      </w:r>
    </w:p>
  </w:endnote>
  <w:endnote w:type="continuationSeparator" w:id="0">
    <w:p w:rsidR="00D36BC9" w:rsidRDefault="00D36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ighlight LET">
    <w:panose1 w:val="020B0604020202020204"/>
    <w:charset w:val="00"/>
    <w:family w:val="auto"/>
    <w:pitch w:val="variable"/>
  </w:font>
  <w:font w:name="OpenSymbol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BC9" w:rsidRDefault="00D36BC9">
      <w:r>
        <w:rPr>
          <w:color w:val="000000"/>
        </w:rPr>
        <w:separator/>
      </w:r>
    </w:p>
  </w:footnote>
  <w:footnote w:type="continuationSeparator" w:id="0">
    <w:p w:rsidR="00D36BC9" w:rsidRDefault="00D36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4A46" w:rsidRDefault="004E1A6B">
    <w:pPr>
      <w:pStyle w:val="En-tte"/>
    </w:pPr>
    <w:r>
      <w:rPr>
        <w:noProof/>
        <w:lang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5098374</wp:posOffset>
          </wp:positionH>
          <wp:positionV relativeFrom="paragraph">
            <wp:posOffset>20473</wp:posOffset>
          </wp:positionV>
          <wp:extent cx="1116125" cy="941045"/>
          <wp:effectExtent l="0" t="0" r="1475" b="0"/>
          <wp:wrapNone/>
          <wp:docPr id="3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6125" cy="9410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inline distT="0" distB="0" distL="0" distR="0">
          <wp:extent cx="1496744" cy="948552"/>
          <wp:effectExtent l="0" t="0" r="1856" b="3948"/>
          <wp:docPr id="4" name="Image 1" descr="http://www.ffp.asso.fr/wp-content/uploads/2013/02/LOGO-FFP-VF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744" cy="94855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454A46" w:rsidRDefault="00D36BC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D52"/>
    <w:multiLevelType w:val="multilevel"/>
    <w:tmpl w:val="ECE84470"/>
    <w:styleLink w:val="WW8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4B764DC"/>
    <w:multiLevelType w:val="multilevel"/>
    <w:tmpl w:val="4CBC1DA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3D14805"/>
    <w:multiLevelType w:val="multilevel"/>
    <w:tmpl w:val="44EEBF5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435932"/>
    <w:multiLevelType w:val="multilevel"/>
    <w:tmpl w:val="12CEE8A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953B4"/>
    <w:multiLevelType w:val="multilevel"/>
    <w:tmpl w:val="B5AAED78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BA2721D"/>
    <w:multiLevelType w:val="multilevel"/>
    <w:tmpl w:val="48BE383E"/>
    <w:styleLink w:val="WW8Num1"/>
    <w:lvl w:ilvl="0">
      <w:numFmt w:val="bullet"/>
      <w:lvlText w:val="-"/>
      <w:lvlJc w:val="left"/>
      <w:pPr>
        <w:ind w:left="189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26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33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05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7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9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21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9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50" w:hanging="360"/>
      </w:pPr>
      <w:rPr>
        <w:rFonts w:ascii="Wingdings" w:hAnsi="Wingdings" w:cs="Wingdings"/>
      </w:rPr>
    </w:lvl>
  </w:abstractNum>
  <w:abstractNum w:abstractNumId="6" w15:restartNumberingAfterBreak="0">
    <w:nsid w:val="3C874E87"/>
    <w:multiLevelType w:val="multilevel"/>
    <w:tmpl w:val="90EC31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CFC5B65"/>
    <w:multiLevelType w:val="multilevel"/>
    <w:tmpl w:val="D6EC9C6C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2D238F0"/>
    <w:multiLevelType w:val="multilevel"/>
    <w:tmpl w:val="02DAB6F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 w15:restartNumberingAfterBreak="0">
    <w:nsid w:val="4BBC4076"/>
    <w:multiLevelType w:val="multilevel"/>
    <w:tmpl w:val="41629C1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520B01"/>
    <w:multiLevelType w:val="multilevel"/>
    <w:tmpl w:val="C182393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7A626307"/>
    <w:multiLevelType w:val="multilevel"/>
    <w:tmpl w:val="860052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10"/>
  </w:num>
  <w:num w:numId="6">
    <w:abstractNumId w:val="11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62"/>
    <w:rsid w:val="002505B7"/>
    <w:rsid w:val="004E1A6B"/>
    <w:rsid w:val="0058305B"/>
    <w:rsid w:val="008C1B41"/>
    <w:rsid w:val="00973462"/>
    <w:rsid w:val="009A5DE7"/>
    <w:rsid w:val="00CE7FAE"/>
    <w:rsid w:val="00D3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F0D979"/>
  <w15:docId w15:val="{E008C24D-295A-0D44-9F40-CBB0B9B5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Arial" w:hAnsi="Arial" w:cs="Arial"/>
      <w:sz w:val="48"/>
    </w:rPr>
  </w:style>
  <w:style w:type="paragraph" w:styleId="Titre2">
    <w:name w:val="heading 2"/>
    <w:basedOn w:val="Standard"/>
    <w:next w:val="Standard"/>
    <w:uiPriority w:val="9"/>
    <w:unhideWhenUsed/>
    <w:qFormat/>
    <w:pPr>
      <w:keepNext/>
      <w:outlineLvl w:val="1"/>
    </w:pPr>
    <w:rPr>
      <w:rFonts w:ascii="Arial" w:hAnsi="Arial" w:cs="Arial"/>
      <w:sz w:val="28"/>
    </w:rPr>
  </w:style>
  <w:style w:type="paragraph" w:styleId="Titre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rFonts w:ascii="Arial" w:hAnsi="Arial" w:cs="Arial"/>
      <w:sz w:val="28"/>
    </w:rPr>
  </w:style>
  <w:style w:type="paragraph" w:styleId="Titre4">
    <w:name w:val="heading 4"/>
    <w:basedOn w:val="Standard"/>
    <w:next w:val="Standard"/>
    <w:uiPriority w:val="9"/>
    <w:unhideWhenUsed/>
    <w:qFormat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Standard"/>
    <w:next w:val="Standard"/>
    <w:uiPriority w:val="9"/>
    <w:unhideWhenUsed/>
    <w:qFormat/>
    <w:pPr>
      <w:keepNext/>
      <w:jc w:val="center"/>
      <w:outlineLvl w:val="4"/>
    </w:pPr>
    <w:rPr>
      <w:rFonts w:ascii="Arial" w:hAnsi="Arial" w:cs="Arial"/>
      <w:sz w:val="32"/>
    </w:rPr>
  </w:style>
  <w:style w:type="paragraph" w:styleId="Titre6">
    <w:name w:val="heading 6"/>
    <w:basedOn w:val="Standard"/>
    <w:next w:val="Standard"/>
    <w:uiPriority w:val="9"/>
    <w:unhideWhenUsed/>
    <w:qFormat/>
    <w:pPr>
      <w:keepNext/>
      <w:outlineLvl w:val="5"/>
    </w:pPr>
    <w:rPr>
      <w:rFonts w:ascii="Arial" w:hAnsi="Arial" w:cs="Arial"/>
      <w:sz w:val="32"/>
    </w:rPr>
  </w:style>
  <w:style w:type="paragraph" w:styleId="Titre7">
    <w:name w:val="heading 7"/>
    <w:basedOn w:val="Standard"/>
    <w:next w:val="Standard"/>
    <w:pPr>
      <w:keepNext/>
      <w:jc w:val="center"/>
      <w:outlineLvl w:val="6"/>
    </w:pPr>
    <w:rPr>
      <w:rFonts w:ascii="Arial" w:hAnsi="Arial" w:cs="Arial"/>
      <w:b/>
      <w:bCs/>
      <w:szCs w:val="20"/>
    </w:rPr>
  </w:style>
  <w:style w:type="paragraph" w:styleId="Titre8">
    <w:name w:val="heading 8"/>
    <w:basedOn w:val="Standard"/>
    <w:next w:val="Standard"/>
    <w:pPr>
      <w:keepNext/>
      <w:ind w:right="-1369"/>
      <w:jc w:val="center"/>
      <w:outlineLvl w:val="7"/>
    </w:pPr>
    <w:rPr>
      <w:rFonts w:ascii="Arial" w:eastAsia="Arial Unicode MS" w:hAnsi="Arial" w:cs="Arial"/>
      <w:b/>
      <w:bCs/>
      <w:szCs w:val="12"/>
    </w:rPr>
  </w:style>
  <w:style w:type="paragraph" w:styleId="Titre9">
    <w:name w:val="heading 9"/>
    <w:basedOn w:val="Standard"/>
    <w:next w:val="Standard"/>
    <w:pPr>
      <w:keepNext/>
      <w:outlineLvl w:val="8"/>
    </w:pPr>
    <w:rPr>
      <w:rFonts w:ascii="Arial" w:hAnsi="Arial" w:cs="Arial"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overflowPunct w:val="0"/>
      <w:autoSpaceDE w:val="0"/>
      <w:spacing w:before="80"/>
      <w:jc w:val="both"/>
    </w:pPr>
    <w:rPr>
      <w:rFonts w:ascii="Arial" w:hAnsi="Arial" w:cs="Arial"/>
      <w:szCs w:val="20"/>
    </w:r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Corpsdetexte2">
    <w:name w:val="Body Text 2"/>
    <w:basedOn w:val="Standard"/>
    <w:rPr>
      <w:rFonts w:ascii="Highlight LET" w:hAnsi="Highlight LET" w:cs="Arial"/>
      <w:sz w:val="56"/>
    </w:rPr>
  </w:style>
  <w:style w:type="paragraph" w:customStyle="1" w:styleId="xl51">
    <w:name w:val="xl51"/>
    <w:basedOn w:val="Standard"/>
    <w:pP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font7">
    <w:name w:val="font7"/>
    <w:basedOn w:val="Standard"/>
    <w:pPr>
      <w:spacing w:before="280" w:after="280"/>
    </w:pPr>
    <w:rPr>
      <w:rFonts w:ascii="Arial" w:eastAsia="Arial Unicode MS" w:hAnsi="Arial" w:cs="Ari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xtedebulles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rPr>
      <w:rFonts w:ascii="Segoe UI" w:hAnsi="Segoe UI" w:cs="Mangal"/>
      <w:sz w:val="18"/>
      <w:szCs w:val="16"/>
    </w:rPr>
  </w:style>
  <w:style w:type="paragraph" w:styleId="En-tte">
    <w:name w:val="header"/>
    <w:basedOn w:val="Normal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rPr>
      <w:rFonts w:cs="Mangal"/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rPr>
      <w:rFonts w:cs="Mangal"/>
      <w:szCs w:val="21"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customStyle="1" w:styleId="HeaderChar">
    <w:name w:val="Header Char"/>
    <w:basedOn w:val="Policepardfaut"/>
    <w:rPr>
      <w:rFonts w:cs="Mangal"/>
      <w:szCs w:val="21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 DE  PARACHUTISME  DU  CENTRE  ORLEANS  LOIRET</dc:title>
  <dc:creator>VL</dc:creator>
  <cp:lastModifiedBy>Guillaume</cp:lastModifiedBy>
  <cp:revision>4</cp:revision>
  <cp:lastPrinted>2022-05-31T18:00:00Z</cp:lastPrinted>
  <dcterms:created xsi:type="dcterms:W3CDTF">2022-06-08T07:46:00Z</dcterms:created>
  <dcterms:modified xsi:type="dcterms:W3CDTF">2022-06-08T07:48:00Z</dcterms:modified>
</cp:coreProperties>
</file>